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8CE2" w14:textId="77777777"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14:paraId="383C7452" w14:textId="77777777" w:rsidR="00B3448B" w:rsidRPr="00922677" w:rsidRDefault="00B3448B" w:rsidP="00B3448B"/>
    <w:p w14:paraId="02474CCD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8B3C23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8B3C23" w:rsidRPr="008B3C23">
        <w:rPr>
          <w:rStyle w:val="a9"/>
        </w:rPr>
        <w:t xml:space="preserve"> Благотворительный фонд "Фонд борьбы с лейкемией"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045A143E" w14:textId="77777777"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14:paraId="39DE5C82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C731BF" w14:textId="77777777"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14:paraId="0ACC1EBC" w14:textId="77777777"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14:paraId="53C3B8EC" w14:textId="77777777"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14:paraId="169A14C9" w14:textId="77777777"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14:paraId="301C1320" w14:textId="77777777"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14:paraId="40167DA1" w14:textId="77777777"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14:paraId="11581092" w14:textId="77777777" w:rsidTr="008B4051">
        <w:trPr>
          <w:jc w:val="center"/>
        </w:trPr>
        <w:tc>
          <w:tcPr>
            <w:tcW w:w="3049" w:type="dxa"/>
            <w:vAlign w:val="center"/>
          </w:tcPr>
          <w:p w14:paraId="228FCAF5" w14:textId="77777777"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14:paraId="0169E9C8" w14:textId="77777777"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14:paraId="573A49CA" w14:textId="77777777"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14:paraId="722DA3B2" w14:textId="77777777"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14:paraId="5BEDDCBF" w14:textId="77777777"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14:paraId="4F3A799B" w14:textId="77777777"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8B3C23" w:rsidRPr="00AF49A3" w14:paraId="210B86EA" w14:textId="77777777" w:rsidTr="008B4051">
        <w:trPr>
          <w:jc w:val="center"/>
        </w:trPr>
        <w:tc>
          <w:tcPr>
            <w:tcW w:w="3049" w:type="dxa"/>
            <w:vAlign w:val="center"/>
          </w:tcPr>
          <w:p w14:paraId="7A805BAC" w14:textId="77777777" w:rsidR="008B3C23" w:rsidRPr="008B3C23" w:rsidRDefault="008B3C23" w:rsidP="008B3C2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Администрация</w:t>
            </w:r>
          </w:p>
        </w:tc>
        <w:tc>
          <w:tcPr>
            <w:tcW w:w="3686" w:type="dxa"/>
            <w:vAlign w:val="center"/>
          </w:tcPr>
          <w:p w14:paraId="2949BCE3" w14:textId="77777777" w:rsidR="008B3C23" w:rsidRPr="00063DF1" w:rsidRDefault="008B3C2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0CE01D6B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CD55A41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FF434EB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69F1C40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DD66131" w14:textId="77777777" w:rsidTr="008B4051">
        <w:trPr>
          <w:jc w:val="center"/>
        </w:trPr>
        <w:tc>
          <w:tcPr>
            <w:tcW w:w="3049" w:type="dxa"/>
            <w:vAlign w:val="center"/>
          </w:tcPr>
          <w:p w14:paraId="5243734F" w14:textId="77777777" w:rsidR="008B3C23" w:rsidRPr="008B3C23" w:rsidRDefault="008B3C23" w:rsidP="008B3C23">
            <w:pPr>
              <w:pStyle w:val="aa"/>
              <w:jc w:val="left"/>
            </w:pPr>
            <w:r>
              <w:t>1. Генеральный директор</w:t>
            </w:r>
          </w:p>
        </w:tc>
        <w:tc>
          <w:tcPr>
            <w:tcW w:w="3686" w:type="dxa"/>
            <w:vAlign w:val="center"/>
          </w:tcPr>
          <w:p w14:paraId="00AB6F4D" w14:textId="77777777" w:rsidR="008B3C23" w:rsidRPr="00063DF1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BD9890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36ACA40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2DDF67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844AE0F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0E752235" w14:textId="77777777" w:rsidTr="008B4051">
        <w:trPr>
          <w:jc w:val="center"/>
        </w:trPr>
        <w:tc>
          <w:tcPr>
            <w:tcW w:w="3049" w:type="dxa"/>
            <w:vAlign w:val="center"/>
          </w:tcPr>
          <w:p w14:paraId="245B9CCC" w14:textId="77777777" w:rsidR="008B3C23" w:rsidRPr="008B3C23" w:rsidRDefault="008B3C23" w:rsidP="008B3C23">
            <w:pPr>
              <w:pStyle w:val="aa"/>
              <w:jc w:val="left"/>
            </w:pPr>
            <w:r>
              <w:t>2. Операционный директор</w:t>
            </w:r>
          </w:p>
        </w:tc>
        <w:tc>
          <w:tcPr>
            <w:tcW w:w="3686" w:type="dxa"/>
            <w:vAlign w:val="center"/>
          </w:tcPr>
          <w:p w14:paraId="699B0BA8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C1B2C2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979EB9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5502A2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F6E8871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31A8E6ED" w14:textId="77777777" w:rsidTr="008B4051">
        <w:trPr>
          <w:jc w:val="center"/>
        </w:trPr>
        <w:tc>
          <w:tcPr>
            <w:tcW w:w="3049" w:type="dxa"/>
            <w:vAlign w:val="center"/>
          </w:tcPr>
          <w:p w14:paraId="3EAE05D9" w14:textId="77777777" w:rsidR="008B3C23" w:rsidRPr="008B3C23" w:rsidRDefault="008B3C23" w:rsidP="008B3C23">
            <w:pPr>
              <w:pStyle w:val="aa"/>
              <w:jc w:val="left"/>
            </w:pPr>
            <w:r>
              <w:t>3. Офис-менеджер</w:t>
            </w:r>
          </w:p>
        </w:tc>
        <w:tc>
          <w:tcPr>
            <w:tcW w:w="3686" w:type="dxa"/>
            <w:vAlign w:val="center"/>
          </w:tcPr>
          <w:p w14:paraId="3523315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227E850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0081083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06E6E6D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78EF064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1352D2C5" w14:textId="77777777" w:rsidTr="008B4051">
        <w:trPr>
          <w:jc w:val="center"/>
        </w:trPr>
        <w:tc>
          <w:tcPr>
            <w:tcW w:w="3049" w:type="dxa"/>
            <w:vAlign w:val="center"/>
          </w:tcPr>
          <w:p w14:paraId="37AFD2B9" w14:textId="77777777" w:rsidR="008B3C23" w:rsidRPr="008B3C23" w:rsidRDefault="008B3C23" w:rsidP="008B3C23">
            <w:pPr>
              <w:pStyle w:val="aa"/>
              <w:jc w:val="left"/>
            </w:pPr>
            <w:r>
              <w:t>4. Юрист</w:t>
            </w:r>
          </w:p>
        </w:tc>
        <w:tc>
          <w:tcPr>
            <w:tcW w:w="3686" w:type="dxa"/>
            <w:vAlign w:val="center"/>
          </w:tcPr>
          <w:p w14:paraId="6F33E360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4A6CC11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DEF7B1E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753310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D8C8838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64E73C56" w14:textId="77777777" w:rsidTr="008B4051">
        <w:trPr>
          <w:jc w:val="center"/>
        </w:trPr>
        <w:tc>
          <w:tcPr>
            <w:tcW w:w="3049" w:type="dxa"/>
            <w:vAlign w:val="center"/>
          </w:tcPr>
          <w:p w14:paraId="6B6C7DF2" w14:textId="77777777" w:rsidR="008B3C23" w:rsidRPr="008B3C23" w:rsidRDefault="008B3C23" w:rsidP="008B3C2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Бухгалтерия</w:t>
            </w:r>
          </w:p>
        </w:tc>
        <w:tc>
          <w:tcPr>
            <w:tcW w:w="3686" w:type="dxa"/>
            <w:vAlign w:val="center"/>
          </w:tcPr>
          <w:p w14:paraId="3C289776" w14:textId="77777777" w:rsidR="008B3C23" w:rsidRDefault="008B3C2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7C476F1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B7DD4C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558568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8FBF4B3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2FAFDD2B" w14:textId="77777777" w:rsidTr="008B4051">
        <w:trPr>
          <w:jc w:val="center"/>
        </w:trPr>
        <w:tc>
          <w:tcPr>
            <w:tcW w:w="3049" w:type="dxa"/>
            <w:vAlign w:val="center"/>
          </w:tcPr>
          <w:p w14:paraId="160289C2" w14:textId="77777777" w:rsidR="008B3C23" w:rsidRPr="008B3C23" w:rsidRDefault="008B3C23" w:rsidP="008B3C23">
            <w:pPr>
              <w:pStyle w:val="aa"/>
              <w:jc w:val="left"/>
            </w:pPr>
            <w:r>
              <w:t>5. Главный бухгалтер</w:t>
            </w:r>
          </w:p>
        </w:tc>
        <w:tc>
          <w:tcPr>
            <w:tcW w:w="3686" w:type="dxa"/>
            <w:vAlign w:val="center"/>
          </w:tcPr>
          <w:p w14:paraId="7A6B9B2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D2B6862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55022F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E5AFDE7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3CB7764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1B47B2B5" w14:textId="77777777" w:rsidTr="008B4051">
        <w:trPr>
          <w:jc w:val="center"/>
        </w:trPr>
        <w:tc>
          <w:tcPr>
            <w:tcW w:w="3049" w:type="dxa"/>
            <w:vAlign w:val="center"/>
          </w:tcPr>
          <w:p w14:paraId="08C48A0C" w14:textId="77777777" w:rsidR="008B3C23" w:rsidRPr="008B3C23" w:rsidRDefault="008B3C23" w:rsidP="008B3C23">
            <w:pPr>
              <w:pStyle w:val="aa"/>
              <w:jc w:val="left"/>
            </w:pPr>
            <w:r>
              <w:t>6. Заместитель главного бухгалтера</w:t>
            </w:r>
          </w:p>
        </w:tc>
        <w:tc>
          <w:tcPr>
            <w:tcW w:w="3686" w:type="dxa"/>
            <w:vAlign w:val="center"/>
          </w:tcPr>
          <w:p w14:paraId="76F0B683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B96BCB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0D2C5DF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0FDCC7D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39A8E08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1C9458B3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9F8F84" w14:textId="77777777" w:rsidR="008B3C23" w:rsidRPr="008B3C23" w:rsidRDefault="008B3C23" w:rsidP="008B3C23">
            <w:pPr>
              <w:pStyle w:val="aa"/>
              <w:jc w:val="left"/>
            </w:pPr>
            <w:r>
              <w:t>7. Бухгалтер</w:t>
            </w:r>
          </w:p>
        </w:tc>
        <w:tc>
          <w:tcPr>
            <w:tcW w:w="3686" w:type="dxa"/>
            <w:vAlign w:val="center"/>
          </w:tcPr>
          <w:p w14:paraId="0C51728E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BA45C8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B7E373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4198EE7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38BFDCC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DB266F1" w14:textId="77777777" w:rsidTr="008B4051">
        <w:trPr>
          <w:jc w:val="center"/>
        </w:trPr>
        <w:tc>
          <w:tcPr>
            <w:tcW w:w="3049" w:type="dxa"/>
            <w:vAlign w:val="center"/>
          </w:tcPr>
          <w:p w14:paraId="021B797D" w14:textId="77777777" w:rsidR="008B3C23" w:rsidRPr="008B3C23" w:rsidRDefault="008B3C23" w:rsidP="008B3C2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коммуникаций</w:t>
            </w:r>
          </w:p>
        </w:tc>
        <w:tc>
          <w:tcPr>
            <w:tcW w:w="3686" w:type="dxa"/>
            <w:vAlign w:val="center"/>
          </w:tcPr>
          <w:p w14:paraId="73105532" w14:textId="77777777" w:rsidR="008B3C23" w:rsidRDefault="008B3C2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54A1667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EE5959D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A9777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858B205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40D77C2F" w14:textId="77777777" w:rsidTr="008B4051">
        <w:trPr>
          <w:jc w:val="center"/>
        </w:trPr>
        <w:tc>
          <w:tcPr>
            <w:tcW w:w="3049" w:type="dxa"/>
            <w:vAlign w:val="center"/>
          </w:tcPr>
          <w:p w14:paraId="402438F1" w14:textId="77777777" w:rsidR="008B3C23" w:rsidRPr="008B3C23" w:rsidRDefault="008B3C23" w:rsidP="008B3C23">
            <w:pPr>
              <w:pStyle w:val="aa"/>
              <w:jc w:val="left"/>
            </w:pPr>
            <w:r>
              <w:t>8. Директор по коммуникациям</w:t>
            </w:r>
          </w:p>
        </w:tc>
        <w:tc>
          <w:tcPr>
            <w:tcW w:w="3686" w:type="dxa"/>
            <w:vAlign w:val="center"/>
          </w:tcPr>
          <w:p w14:paraId="48A94619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0F3110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7E16BF3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DF70F6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A170995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6C9F394B" w14:textId="77777777" w:rsidTr="008B4051">
        <w:trPr>
          <w:jc w:val="center"/>
        </w:trPr>
        <w:tc>
          <w:tcPr>
            <w:tcW w:w="3049" w:type="dxa"/>
            <w:vAlign w:val="center"/>
          </w:tcPr>
          <w:p w14:paraId="25C3F5DC" w14:textId="77777777" w:rsidR="008B3C23" w:rsidRPr="008B3C23" w:rsidRDefault="008B3C23" w:rsidP="008B3C23">
            <w:pPr>
              <w:pStyle w:val="aa"/>
              <w:jc w:val="left"/>
            </w:pPr>
            <w:r>
              <w:t>9. Менеджер по работе с волонтерскими и внутренними проектами</w:t>
            </w:r>
          </w:p>
        </w:tc>
        <w:tc>
          <w:tcPr>
            <w:tcW w:w="3686" w:type="dxa"/>
            <w:vAlign w:val="center"/>
          </w:tcPr>
          <w:p w14:paraId="69BBCA24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446C362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9C26D8F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2F1AA1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C171577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4CD9B579" w14:textId="77777777" w:rsidTr="008B4051">
        <w:trPr>
          <w:jc w:val="center"/>
        </w:trPr>
        <w:tc>
          <w:tcPr>
            <w:tcW w:w="3049" w:type="dxa"/>
            <w:vAlign w:val="center"/>
          </w:tcPr>
          <w:p w14:paraId="3365D285" w14:textId="77777777" w:rsidR="008B3C23" w:rsidRPr="008B3C23" w:rsidRDefault="008B3C23" w:rsidP="008B3C23">
            <w:pPr>
              <w:pStyle w:val="aa"/>
              <w:jc w:val="left"/>
            </w:pPr>
            <w:r>
              <w:t>10. Специалист по коммуникациям</w:t>
            </w:r>
          </w:p>
        </w:tc>
        <w:tc>
          <w:tcPr>
            <w:tcW w:w="3686" w:type="dxa"/>
            <w:vAlign w:val="center"/>
          </w:tcPr>
          <w:p w14:paraId="644A129A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8B8996E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CE2D1A0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490B79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EE04592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2BE95DDB" w14:textId="77777777" w:rsidTr="008B4051">
        <w:trPr>
          <w:jc w:val="center"/>
        </w:trPr>
        <w:tc>
          <w:tcPr>
            <w:tcW w:w="3049" w:type="dxa"/>
            <w:vAlign w:val="center"/>
          </w:tcPr>
          <w:p w14:paraId="5713CF14" w14:textId="77777777" w:rsidR="008B3C23" w:rsidRPr="008B3C23" w:rsidRDefault="008B3C23" w:rsidP="008B3C23">
            <w:pPr>
              <w:pStyle w:val="aa"/>
              <w:jc w:val="left"/>
            </w:pPr>
            <w:r>
              <w:t>11. Менеджер проектов</w:t>
            </w:r>
          </w:p>
        </w:tc>
        <w:tc>
          <w:tcPr>
            <w:tcW w:w="3686" w:type="dxa"/>
            <w:vAlign w:val="center"/>
          </w:tcPr>
          <w:p w14:paraId="2DFC103A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A07525E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5EFBD0F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934CB4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967530A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29F2FBDC" w14:textId="77777777" w:rsidTr="008B4051">
        <w:trPr>
          <w:jc w:val="center"/>
        </w:trPr>
        <w:tc>
          <w:tcPr>
            <w:tcW w:w="3049" w:type="dxa"/>
            <w:vAlign w:val="center"/>
          </w:tcPr>
          <w:p w14:paraId="32C26F61" w14:textId="77777777" w:rsidR="008B3C23" w:rsidRPr="008B3C23" w:rsidRDefault="008B3C23" w:rsidP="008B3C23">
            <w:pPr>
              <w:pStyle w:val="aa"/>
              <w:jc w:val="left"/>
            </w:pPr>
            <w:r>
              <w:t>12. Менеджер коммуникационных проектов</w:t>
            </w:r>
          </w:p>
        </w:tc>
        <w:tc>
          <w:tcPr>
            <w:tcW w:w="3686" w:type="dxa"/>
            <w:vAlign w:val="center"/>
          </w:tcPr>
          <w:p w14:paraId="6837A764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A1D884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A023402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192023F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6D1CB4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2660ECB5" w14:textId="77777777" w:rsidTr="008B4051">
        <w:trPr>
          <w:jc w:val="center"/>
        </w:trPr>
        <w:tc>
          <w:tcPr>
            <w:tcW w:w="3049" w:type="dxa"/>
            <w:vAlign w:val="center"/>
          </w:tcPr>
          <w:p w14:paraId="69B4F1EC" w14:textId="77777777" w:rsidR="008B3C23" w:rsidRPr="008B3C23" w:rsidRDefault="008B3C23" w:rsidP="008B3C23">
            <w:pPr>
              <w:pStyle w:val="aa"/>
              <w:jc w:val="left"/>
            </w:pPr>
            <w:r>
              <w:t>13. Дизайнер</w:t>
            </w:r>
          </w:p>
        </w:tc>
        <w:tc>
          <w:tcPr>
            <w:tcW w:w="3686" w:type="dxa"/>
            <w:vAlign w:val="center"/>
          </w:tcPr>
          <w:p w14:paraId="5DB1E41E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C8936A2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7018F4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1E1CFD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EEF1E0F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3D1E46EB" w14:textId="77777777" w:rsidTr="008B4051">
        <w:trPr>
          <w:jc w:val="center"/>
        </w:trPr>
        <w:tc>
          <w:tcPr>
            <w:tcW w:w="3049" w:type="dxa"/>
            <w:vAlign w:val="center"/>
          </w:tcPr>
          <w:p w14:paraId="6F65ABA0" w14:textId="77777777" w:rsidR="008B3C23" w:rsidRPr="008B3C23" w:rsidRDefault="008B3C23" w:rsidP="008B3C23">
            <w:pPr>
              <w:pStyle w:val="aa"/>
              <w:jc w:val="left"/>
            </w:pPr>
            <w:r>
              <w:t>14. SMM-менеджер</w:t>
            </w:r>
          </w:p>
        </w:tc>
        <w:tc>
          <w:tcPr>
            <w:tcW w:w="3686" w:type="dxa"/>
            <w:vAlign w:val="center"/>
          </w:tcPr>
          <w:p w14:paraId="2A760B18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D9455D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EADBC7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A243D9B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B5C405F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58BC4C85" w14:textId="77777777" w:rsidTr="008B4051">
        <w:trPr>
          <w:jc w:val="center"/>
        </w:trPr>
        <w:tc>
          <w:tcPr>
            <w:tcW w:w="3049" w:type="dxa"/>
            <w:vAlign w:val="center"/>
          </w:tcPr>
          <w:p w14:paraId="4D936702" w14:textId="77777777" w:rsidR="008B3C23" w:rsidRPr="008B3C23" w:rsidRDefault="008B3C23" w:rsidP="008B3C2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фандрайзинга</w:t>
            </w:r>
          </w:p>
        </w:tc>
        <w:tc>
          <w:tcPr>
            <w:tcW w:w="3686" w:type="dxa"/>
            <w:vAlign w:val="center"/>
          </w:tcPr>
          <w:p w14:paraId="2AE39610" w14:textId="77777777" w:rsidR="008B3C23" w:rsidRDefault="008B3C2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7800B19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DA9B62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2BE27AD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404D716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1853094E" w14:textId="77777777" w:rsidTr="008B4051">
        <w:trPr>
          <w:jc w:val="center"/>
        </w:trPr>
        <w:tc>
          <w:tcPr>
            <w:tcW w:w="3049" w:type="dxa"/>
            <w:vAlign w:val="center"/>
          </w:tcPr>
          <w:p w14:paraId="4AD07FE1" w14:textId="77777777" w:rsidR="008B3C23" w:rsidRPr="008B3C23" w:rsidRDefault="008B3C23" w:rsidP="008B3C23">
            <w:pPr>
              <w:pStyle w:val="aa"/>
              <w:jc w:val="left"/>
            </w:pPr>
            <w:r>
              <w:t>15. Директор по фандрайзингу</w:t>
            </w:r>
          </w:p>
        </w:tc>
        <w:tc>
          <w:tcPr>
            <w:tcW w:w="3686" w:type="dxa"/>
            <w:vAlign w:val="center"/>
          </w:tcPr>
          <w:p w14:paraId="3BC6B45A" w14:textId="77777777" w:rsidR="008B3C23" w:rsidRDefault="008B3C23" w:rsidP="00DB70BA">
            <w:pPr>
              <w:pStyle w:val="aa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14:paraId="5101C3D3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BC25B6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A3971E1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8D2C16C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E7EC77D" w14:textId="77777777" w:rsidTr="008B4051">
        <w:trPr>
          <w:jc w:val="center"/>
        </w:trPr>
        <w:tc>
          <w:tcPr>
            <w:tcW w:w="3049" w:type="dxa"/>
            <w:vAlign w:val="center"/>
          </w:tcPr>
          <w:p w14:paraId="4498AA3C" w14:textId="77777777" w:rsidR="008B3C23" w:rsidRPr="008B3C23" w:rsidRDefault="008B3C23" w:rsidP="008B3C23">
            <w:pPr>
              <w:pStyle w:val="aa"/>
              <w:jc w:val="left"/>
            </w:pPr>
            <w:r>
              <w:t>16. Руководитель проектов</w:t>
            </w:r>
          </w:p>
        </w:tc>
        <w:tc>
          <w:tcPr>
            <w:tcW w:w="3686" w:type="dxa"/>
            <w:vAlign w:val="center"/>
          </w:tcPr>
          <w:p w14:paraId="2FC7A2C7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8BC841D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324FB8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CD1CC8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79FF4CA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14F88B9C" w14:textId="77777777" w:rsidTr="008B4051">
        <w:trPr>
          <w:jc w:val="center"/>
        </w:trPr>
        <w:tc>
          <w:tcPr>
            <w:tcW w:w="3049" w:type="dxa"/>
            <w:vAlign w:val="center"/>
          </w:tcPr>
          <w:p w14:paraId="60B80C01" w14:textId="77777777" w:rsidR="008B3C23" w:rsidRPr="008B3C23" w:rsidRDefault="008B3C23" w:rsidP="008B3C23">
            <w:pPr>
              <w:pStyle w:val="aa"/>
              <w:jc w:val="left"/>
            </w:pPr>
            <w:r>
              <w:t>17А(18А). Менеджер по работе с корпоративными партнерами</w:t>
            </w:r>
          </w:p>
        </w:tc>
        <w:tc>
          <w:tcPr>
            <w:tcW w:w="3686" w:type="dxa"/>
            <w:vAlign w:val="center"/>
          </w:tcPr>
          <w:p w14:paraId="0FB17D79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7274F2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A13FD2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BE3C2A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BAF08FC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295E0C59" w14:textId="77777777" w:rsidTr="008B4051">
        <w:trPr>
          <w:jc w:val="center"/>
        </w:trPr>
        <w:tc>
          <w:tcPr>
            <w:tcW w:w="3049" w:type="dxa"/>
            <w:vAlign w:val="center"/>
          </w:tcPr>
          <w:p w14:paraId="1E108DE8" w14:textId="77777777" w:rsidR="008B3C23" w:rsidRPr="008B3C23" w:rsidRDefault="008B3C23" w:rsidP="008B3C23">
            <w:pPr>
              <w:pStyle w:val="aa"/>
              <w:jc w:val="left"/>
            </w:pPr>
            <w:r>
              <w:t>19. Руководитель направления по организации мероприятий</w:t>
            </w:r>
          </w:p>
        </w:tc>
        <w:tc>
          <w:tcPr>
            <w:tcW w:w="3686" w:type="dxa"/>
            <w:vAlign w:val="center"/>
          </w:tcPr>
          <w:p w14:paraId="7C20B387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D942F5E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8E9DD3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ED8B6C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AE835A0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19957083" w14:textId="77777777" w:rsidTr="008B4051">
        <w:trPr>
          <w:jc w:val="center"/>
        </w:trPr>
        <w:tc>
          <w:tcPr>
            <w:tcW w:w="3049" w:type="dxa"/>
            <w:vAlign w:val="center"/>
          </w:tcPr>
          <w:p w14:paraId="180C8847" w14:textId="77777777" w:rsidR="008B3C23" w:rsidRPr="008B3C23" w:rsidRDefault="008B3C23" w:rsidP="008B3C23">
            <w:pPr>
              <w:pStyle w:val="aa"/>
              <w:jc w:val="left"/>
            </w:pPr>
            <w:r>
              <w:t>20. Руководитель направления по работе с частными благотворителями</w:t>
            </w:r>
          </w:p>
        </w:tc>
        <w:tc>
          <w:tcPr>
            <w:tcW w:w="3686" w:type="dxa"/>
            <w:vAlign w:val="center"/>
          </w:tcPr>
          <w:p w14:paraId="33D4CC6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5B1951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8B20DEB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1CCB36F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50C729B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60FC5084" w14:textId="77777777" w:rsidTr="008B4051">
        <w:trPr>
          <w:jc w:val="center"/>
        </w:trPr>
        <w:tc>
          <w:tcPr>
            <w:tcW w:w="3049" w:type="dxa"/>
            <w:vAlign w:val="center"/>
          </w:tcPr>
          <w:p w14:paraId="150A2104" w14:textId="77777777" w:rsidR="008B3C23" w:rsidRPr="008B3C23" w:rsidRDefault="008B3C23" w:rsidP="008B3C23">
            <w:pPr>
              <w:pStyle w:val="aa"/>
              <w:jc w:val="left"/>
            </w:pPr>
            <w:r>
              <w:t>21. Руководитель направления по работе с ключевыми партнерами</w:t>
            </w:r>
          </w:p>
        </w:tc>
        <w:tc>
          <w:tcPr>
            <w:tcW w:w="3686" w:type="dxa"/>
            <w:vAlign w:val="center"/>
          </w:tcPr>
          <w:p w14:paraId="40A15E9C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9B75D71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A887890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086153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2E89DD8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42CD9C9" w14:textId="77777777" w:rsidTr="008B4051">
        <w:trPr>
          <w:jc w:val="center"/>
        </w:trPr>
        <w:tc>
          <w:tcPr>
            <w:tcW w:w="3049" w:type="dxa"/>
            <w:vAlign w:val="center"/>
          </w:tcPr>
          <w:p w14:paraId="4AA9CB44" w14:textId="77777777" w:rsidR="008B3C23" w:rsidRPr="008B3C23" w:rsidRDefault="008B3C23" w:rsidP="008B3C23">
            <w:pPr>
              <w:pStyle w:val="aa"/>
              <w:jc w:val="left"/>
            </w:pPr>
            <w:r>
              <w:t>22. Менеджер по работе с краудфандинговыми площадками</w:t>
            </w:r>
          </w:p>
        </w:tc>
        <w:tc>
          <w:tcPr>
            <w:tcW w:w="3686" w:type="dxa"/>
            <w:vAlign w:val="center"/>
          </w:tcPr>
          <w:p w14:paraId="6EE7DE7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04DA71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E0FD19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FE80BC2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417E806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CDAB589" w14:textId="77777777" w:rsidTr="008B4051">
        <w:trPr>
          <w:jc w:val="center"/>
        </w:trPr>
        <w:tc>
          <w:tcPr>
            <w:tcW w:w="3049" w:type="dxa"/>
            <w:vAlign w:val="center"/>
          </w:tcPr>
          <w:p w14:paraId="77ABE947" w14:textId="77777777" w:rsidR="008B3C23" w:rsidRPr="008B3C23" w:rsidRDefault="008B3C23" w:rsidP="008B3C23">
            <w:pPr>
              <w:pStyle w:val="aa"/>
              <w:jc w:val="left"/>
            </w:pPr>
            <w:r>
              <w:t>23. Руководитель направления по массовому фандрайзингу</w:t>
            </w:r>
          </w:p>
        </w:tc>
        <w:tc>
          <w:tcPr>
            <w:tcW w:w="3686" w:type="dxa"/>
            <w:vAlign w:val="center"/>
          </w:tcPr>
          <w:p w14:paraId="19215357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E86DE8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71414E0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871867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63FE902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64916A5" w14:textId="77777777" w:rsidTr="008B4051">
        <w:trPr>
          <w:jc w:val="center"/>
        </w:trPr>
        <w:tc>
          <w:tcPr>
            <w:tcW w:w="3049" w:type="dxa"/>
            <w:vAlign w:val="center"/>
          </w:tcPr>
          <w:p w14:paraId="6D73315E" w14:textId="77777777" w:rsidR="008B3C23" w:rsidRPr="008B3C23" w:rsidRDefault="008B3C23" w:rsidP="008B3C2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Программный отдел</w:t>
            </w:r>
          </w:p>
        </w:tc>
        <w:tc>
          <w:tcPr>
            <w:tcW w:w="3686" w:type="dxa"/>
            <w:vAlign w:val="center"/>
          </w:tcPr>
          <w:p w14:paraId="7739D2DD" w14:textId="77777777" w:rsidR="008B3C23" w:rsidRDefault="008B3C2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005B61E6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CC7608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7CF598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8A9D47B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6549092C" w14:textId="77777777" w:rsidTr="008B4051">
        <w:trPr>
          <w:jc w:val="center"/>
        </w:trPr>
        <w:tc>
          <w:tcPr>
            <w:tcW w:w="3049" w:type="dxa"/>
            <w:vAlign w:val="center"/>
          </w:tcPr>
          <w:p w14:paraId="6CF6BF56" w14:textId="77777777" w:rsidR="008B3C23" w:rsidRPr="008B3C23" w:rsidRDefault="008B3C23" w:rsidP="008B3C23">
            <w:pPr>
              <w:pStyle w:val="aa"/>
              <w:jc w:val="left"/>
            </w:pPr>
            <w:r>
              <w:t>24. Программный директор</w:t>
            </w:r>
          </w:p>
        </w:tc>
        <w:tc>
          <w:tcPr>
            <w:tcW w:w="3686" w:type="dxa"/>
            <w:vAlign w:val="center"/>
          </w:tcPr>
          <w:p w14:paraId="511728C6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0840861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442198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6DB056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B6BE550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4D9FFE5F" w14:textId="77777777" w:rsidTr="008B4051">
        <w:trPr>
          <w:jc w:val="center"/>
        </w:trPr>
        <w:tc>
          <w:tcPr>
            <w:tcW w:w="3049" w:type="dxa"/>
            <w:vAlign w:val="center"/>
          </w:tcPr>
          <w:p w14:paraId="3DF1D864" w14:textId="77777777" w:rsidR="008B3C23" w:rsidRPr="008B3C23" w:rsidRDefault="008B3C23" w:rsidP="008B3C23">
            <w:pPr>
              <w:pStyle w:val="aa"/>
              <w:jc w:val="left"/>
            </w:pPr>
            <w:r>
              <w:t>25. Руководитель направления по работе с пациентами</w:t>
            </w:r>
          </w:p>
        </w:tc>
        <w:tc>
          <w:tcPr>
            <w:tcW w:w="3686" w:type="dxa"/>
            <w:vAlign w:val="center"/>
          </w:tcPr>
          <w:p w14:paraId="02075464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E3D2E8E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C300090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892725A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5399899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7F070057" w14:textId="77777777" w:rsidTr="008B4051">
        <w:trPr>
          <w:jc w:val="center"/>
        </w:trPr>
        <w:tc>
          <w:tcPr>
            <w:tcW w:w="3049" w:type="dxa"/>
            <w:vAlign w:val="center"/>
          </w:tcPr>
          <w:p w14:paraId="0DEE65B8" w14:textId="77777777" w:rsidR="008B3C23" w:rsidRPr="008B3C23" w:rsidRDefault="008B3C23" w:rsidP="008B3C23">
            <w:pPr>
              <w:pStyle w:val="aa"/>
              <w:jc w:val="left"/>
            </w:pPr>
            <w:r>
              <w:t>26А(27А; 28А; 29А; 30А). Координатор благотворительных программ</w:t>
            </w:r>
          </w:p>
        </w:tc>
        <w:tc>
          <w:tcPr>
            <w:tcW w:w="3686" w:type="dxa"/>
            <w:vAlign w:val="center"/>
          </w:tcPr>
          <w:p w14:paraId="0DC10A34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1B135DF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66C82B4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BDF134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7F437A1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6B9DC7E6" w14:textId="77777777" w:rsidTr="008B4051">
        <w:trPr>
          <w:jc w:val="center"/>
        </w:trPr>
        <w:tc>
          <w:tcPr>
            <w:tcW w:w="3049" w:type="dxa"/>
            <w:vAlign w:val="center"/>
          </w:tcPr>
          <w:p w14:paraId="4AA4F62D" w14:textId="77777777" w:rsidR="008B3C23" w:rsidRPr="008B3C23" w:rsidRDefault="008B3C23" w:rsidP="008B3C23">
            <w:pPr>
              <w:pStyle w:val="aa"/>
              <w:jc w:val="left"/>
            </w:pPr>
            <w:r>
              <w:t>31. Координатор социальных программ</w:t>
            </w:r>
          </w:p>
        </w:tc>
        <w:tc>
          <w:tcPr>
            <w:tcW w:w="3686" w:type="dxa"/>
            <w:vAlign w:val="center"/>
          </w:tcPr>
          <w:p w14:paraId="3584FDD5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A0A93EB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2D9796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C137F3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3046B86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41354E65" w14:textId="77777777" w:rsidTr="008B4051">
        <w:trPr>
          <w:jc w:val="center"/>
        </w:trPr>
        <w:tc>
          <w:tcPr>
            <w:tcW w:w="3049" w:type="dxa"/>
            <w:vAlign w:val="center"/>
          </w:tcPr>
          <w:p w14:paraId="1F0AA2B1" w14:textId="77777777" w:rsidR="008B3C23" w:rsidRPr="008B3C23" w:rsidRDefault="008B3C23" w:rsidP="008B3C23">
            <w:pPr>
              <w:pStyle w:val="aa"/>
              <w:jc w:val="left"/>
            </w:pPr>
            <w:r>
              <w:t>32. Администратор</w:t>
            </w:r>
          </w:p>
        </w:tc>
        <w:tc>
          <w:tcPr>
            <w:tcW w:w="3686" w:type="dxa"/>
            <w:vAlign w:val="center"/>
          </w:tcPr>
          <w:p w14:paraId="7610159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21887D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220ECA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4235B1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B6A89CC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3CF8A51F" w14:textId="77777777" w:rsidTr="008B4051">
        <w:trPr>
          <w:jc w:val="center"/>
        </w:trPr>
        <w:tc>
          <w:tcPr>
            <w:tcW w:w="3049" w:type="dxa"/>
            <w:vAlign w:val="center"/>
          </w:tcPr>
          <w:p w14:paraId="350D5920" w14:textId="77777777" w:rsidR="008B3C23" w:rsidRPr="008B3C23" w:rsidRDefault="008B3C23" w:rsidP="008B3C23">
            <w:pPr>
              <w:pStyle w:val="aa"/>
              <w:jc w:val="left"/>
            </w:pPr>
            <w:r>
              <w:t>33. Специалист по закупкам</w:t>
            </w:r>
          </w:p>
        </w:tc>
        <w:tc>
          <w:tcPr>
            <w:tcW w:w="3686" w:type="dxa"/>
            <w:vAlign w:val="center"/>
          </w:tcPr>
          <w:p w14:paraId="5C20F1B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6E5280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03DAA19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8B37033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6E43CAD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38A8B0ED" w14:textId="77777777" w:rsidTr="008B4051">
        <w:trPr>
          <w:jc w:val="center"/>
        </w:trPr>
        <w:tc>
          <w:tcPr>
            <w:tcW w:w="3049" w:type="dxa"/>
            <w:vAlign w:val="center"/>
          </w:tcPr>
          <w:p w14:paraId="29E35BCC" w14:textId="77777777" w:rsidR="008B3C23" w:rsidRPr="008B3C23" w:rsidRDefault="008B3C23" w:rsidP="008B3C2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Специальные проекты для медицинских специалистов</w:t>
            </w:r>
          </w:p>
        </w:tc>
        <w:tc>
          <w:tcPr>
            <w:tcW w:w="3686" w:type="dxa"/>
            <w:vAlign w:val="center"/>
          </w:tcPr>
          <w:p w14:paraId="12456A2B" w14:textId="77777777" w:rsidR="008B3C23" w:rsidRDefault="008B3C2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0C06AAEC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6D7D52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1194CED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A9016E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5E01816A" w14:textId="77777777" w:rsidTr="008B4051">
        <w:trPr>
          <w:jc w:val="center"/>
        </w:trPr>
        <w:tc>
          <w:tcPr>
            <w:tcW w:w="3049" w:type="dxa"/>
            <w:vAlign w:val="center"/>
          </w:tcPr>
          <w:p w14:paraId="3A985761" w14:textId="77777777" w:rsidR="008B3C23" w:rsidRPr="008B3C23" w:rsidRDefault="008B3C23" w:rsidP="008B3C23">
            <w:pPr>
              <w:pStyle w:val="aa"/>
              <w:jc w:val="left"/>
            </w:pPr>
            <w:r>
              <w:t>34. Руководитель специальных проектов для медицинских специалистов</w:t>
            </w:r>
          </w:p>
        </w:tc>
        <w:tc>
          <w:tcPr>
            <w:tcW w:w="3686" w:type="dxa"/>
            <w:vAlign w:val="center"/>
          </w:tcPr>
          <w:p w14:paraId="015CF192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5AC0C8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469BAD7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7318B98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2C5169F" w14:textId="77777777" w:rsidR="008B3C23" w:rsidRPr="00063DF1" w:rsidRDefault="008B3C23" w:rsidP="00DB70BA">
            <w:pPr>
              <w:pStyle w:val="aa"/>
            </w:pPr>
          </w:p>
        </w:tc>
      </w:tr>
      <w:tr w:rsidR="008B3C23" w:rsidRPr="00AF49A3" w14:paraId="50D18EFA" w14:textId="77777777" w:rsidTr="008B4051">
        <w:trPr>
          <w:jc w:val="center"/>
        </w:trPr>
        <w:tc>
          <w:tcPr>
            <w:tcW w:w="3049" w:type="dxa"/>
            <w:vAlign w:val="center"/>
          </w:tcPr>
          <w:p w14:paraId="7ACEAD6D" w14:textId="77777777" w:rsidR="008B3C23" w:rsidRPr="008B3C23" w:rsidRDefault="008B3C23" w:rsidP="008B3C23">
            <w:pPr>
              <w:pStyle w:val="aa"/>
              <w:jc w:val="left"/>
            </w:pPr>
            <w:r>
              <w:t>35. Координатор специальных проектов для медицинских специалистов</w:t>
            </w:r>
          </w:p>
        </w:tc>
        <w:tc>
          <w:tcPr>
            <w:tcW w:w="3686" w:type="dxa"/>
            <w:vAlign w:val="center"/>
          </w:tcPr>
          <w:p w14:paraId="65E03158" w14:textId="77777777" w:rsidR="008B3C23" w:rsidRDefault="008B3C2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4D1FBD2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6B694FB" w14:textId="77777777" w:rsidR="008B3C23" w:rsidRPr="00063DF1" w:rsidRDefault="008B3C2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57E5E65" w14:textId="77777777" w:rsidR="008B3C23" w:rsidRPr="00063DF1" w:rsidRDefault="008B3C2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BF7E9CF" w14:textId="77777777" w:rsidR="008B3C23" w:rsidRPr="00063DF1" w:rsidRDefault="008B3C23" w:rsidP="00DB70BA">
            <w:pPr>
              <w:pStyle w:val="aa"/>
            </w:pPr>
          </w:p>
        </w:tc>
      </w:tr>
    </w:tbl>
    <w:p w14:paraId="1266F26D" w14:textId="77777777" w:rsidR="00DB70BA" w:rsidRDefault="00DB70BA" w:rsidP="00DB70BA"/>
    <w:p w14:paraId="126EFEC4" w14:textId="77777777"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8B3C23">
        <w:rPr>
          <w:rStyle w:val="a9"/>
        </w:rPr>
        <w:t>09.06.2026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14:paraId="47305D66" w14:textId="77777777" w:rsidR="0065289A" w:rsidRDefault="0065289A" w:rsidP="009A1326">
      <w:pPr>
        <w:rPr>
          <w:sz w:val="18"/>
          <w:szCs w:val="18"/>
          <w:lang w:val="en-US"/>
        </w:rPr>
      </w:pPr>
    </w:p>
    <w:p w14:paraId="257BF4BD" w14:textId="77777777" w:rsidR="009D6532" w:rsidRPr="003C5C39" w:rsidRDefault="009D6532" w:rsidP="009D6532">
      <w:r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08752376" w14:textId="77777777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1F68B29B" w14:textId="77777777" w:rsidR="009D6532" w:rsidRPr="004E51DC" w:rsidRDefault="008B3C23" w:rsidP="009D6532">
            <w:pPr>
              <w:pStyle w:val="aa"/>
            </w:pPr>
            <w:r>
              <w:t>Операционный директор</w:t>
            </w:r>
          </w:p>
        </w:tc>
        <w:tc>
          <w:tcPr>
            <w:tcW w:w="283" w:type="dxa"/>
            <w:vAlign w:val="bottom"/>
          </w:tcPr>
          <w:p w14:paraId="0E98A3C7" w14:textId="77777777"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0CFB701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0BAC4D33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C1A5AF7" w14:textId="77777777" w:rsidR="009D6532" w:rsidRPr="004E51DC" w:rsidRDefault="008B3C23" w:rsidP="009D6532">
            <w:pPr>
              <w:pStyle w:val="aa"/>
            </w:pPr>
            <w:r>
              <w:t>Пригода Анастасия Владимировна</w:t>
            </w:r>
          </w:p>
        </w:tc>
        <w:tc>
          <w:tcPr>
            <w:tcW w:w="284" w:type="dxa"/>
            <w:vAlign w:val="bottom"/>
          </w:tcPr>
          <w:p w14:paraId="4A20B3D6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639FE731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107E77A7" w14:textId="77777777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10DE257C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550C1B1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76236D41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48233B2B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0AA1B179" w14:textId="77777777" w:rsidR="009D6532" w:rsidRPr="000905BE" w:rsidRDefault="008B3C2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14:paraId="7822220E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50816EA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14:paraId="5EC0EEA0" w14:textId="77777777" w:rsidR="009D6532" w:rsidRDefault="009D6532" w:rsidP="009D6532">
      <w:pPr>
        <w:rPr>
          <w:lang w:val="en-US"/>
        </w:rPr>
      </w:pPr>
    </w:p>
    <w:p w14:paraId="2A8F495E" w14:textId="77777777"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75888261" w14:textId="77777777" w:rsidTr="008B3C2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55FE5B70" w14:textId="77777777" w:rsidR="009D6532" w:rsidRPr="004E51DC" w:rsidRDefault="008B3C23" w:rsidP="009D6532">
            <w:pPr>
              <w:pStyle w:val="aa"/>
            </w:pPr>
            <w:r>
              <w:t>Юрист</w:t>
            </w:r>
          </w:p>
        </w:tc>
        <w:tc>
          <w:tcPr>
            <w:tcW w:w="283" w:type="dxa"/>
            <w:vAlign w:val="bottom"/>
          </w:tcPr>
          <w:p w14:paraId="1A06ABAF" w14:textId="77777777"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CF523CE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336B5766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3804BB6C" w14:textId="77777777" w:rsidR="009D6532" w:rsidRPr="004E51DC" w:rsidRDefault="008B3C23" w:rsidP="009D6532">
            <w:pPr>
              <w:pStyle w:val="aa"/>
            </w:pPr>
            <w:r>
              <w:t>Денисов Дмитрий Николаевич</w:t>
            </w:r>
          </w:p>
        </w:tc>
        <w:tc>
          <w:tcPr>
            <w:tcW w:w="284" w:type="dxa"/>
            <w:vAlign w:val="bottom"/>
          </w:tcPr>
          <w:p w14:paraId="2896F022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41871048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6B37B949" w14:textId="77777777" w:rsidTr="008B3C2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10FEB67B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16AB4E40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44E59E41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37F4F583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4B7B6A85" w14:textId="77777777" w:rsidR="009D6532" w:rsidRPr="000905BE" w:rsidRDefault="008B3C2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14:paraId="58B2588A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4CFB995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B3C23" w:rsidRPr="008B3C23" w14:paraId="006D4E4C" w14:textId="77777777" w:rsidTr="008B3C2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CC1550" w14:textId="77777777" w:rsidR="008B3C23" w:rsidRPr="008B3C23" w:rsidRDefault="008B3C23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575A7833" w14:textId="77777777" w:rsidR="008B3C23" w:rsidRPr="008B3C23" w:rsidRDefault="008B3C2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C22A13" w14:textId="77777777" w:rsidR="008B3C23" w:rsidRPr="008B3C23" w:rsidRDefault="008B3C2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7D4E3CE" w14:textId="77777777" w:rsidR="008B3C23" w:rsidRPr="008B3C23" w:rsidRDefault="008B3C2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344BEC" w14:textId="77777777" w:rsidR="008B3C23" w:rsidRPr="008B3C23" w:rsidRDefault="008B3C23" w:rsidP="009D6532">
            <w:pPr>
              <w:pStyle w:val="aa"/>
            </w:pPr>
            <w:r>
              <w:t>Акимова Мария Евгеньевна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0A5180C4" w14:textId="77777777" w:rsidR="008B3C23" w:rsidRPr="008B3C23" w:rsidRDefault="008B3C2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C5A58F" w14:textId="77777777" w:rsidR="008B3C23" w:rsidRPr="008B3C23" w:rsidRDefault="008B3C23" w:rsidP="009D6532">
            <w:pPr>
              <w:pStyle w:val="aa"/>
            </w:pPr>
          </w:p>
        </w:tc>
      </w:tr>
      <w:tr w:rsidR="008B3C23" w:rsidRPr="008B3C23" w14:paraId="411A2176" w14:textId="77777777" w:rsidTr="008B3C2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C616A16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  <w:r w:rsidRPr="008B3C2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402FBBD7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245F110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  <w:r w:rsidRPr="008B3C2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503DB101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9BC4410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  <w:r w:rsidRPr="008B3C23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768BFC57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35C9056" w14:textId="77777777" w:rsidR="008B3C23" w:rsidRPr="008B3C23" w:rsidRDefault="008B3C23" w:rsidP="009D6532">
            <w:pPr>
              <w:pStyle w:val="aa"/>
              <w:rPr>
                <w:vertAlign w:val="superscript"/>
              </w:rPr>
            </w:pPr>
            <w:r w:rsidRPr="008B3C23">
              <w:rPr>
                <w:vertAlign w:val="superscript"/>
              </w:rPr>
              <w:t>(дата)</w:t>
            </w:r>
          </w:p>
        </w:tc>
      </w:tr>
    </w:tbl>
    <w:p w14:paraId="22828D33" w14:textId="77777777" w:rsidR="00C45714" w:rsidRDefault="00C45714" w:rsidP="00C45714">
      <w:pPr>
        <w:rPr>
          <w:lang w:val="en-US"/>
        </w:rPr>
      </w:pPr>
    </w:p>
    <w:p w14:paraId="056FB57F" w14:textId="77777777" w:rsidR="00C45714" w:rsidRPr="003C5C39" w:rsidRDefault="00C45714" w:rsidP="00C45714">
      <w:r w:rsidRPr="003C5C39">
        <w:t xml:space="preserve">Эксперт(ы)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8B3C23" w14:paraId="668D1D2A" w14:textId="77777777" w:rsidTr="008B3C2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92860E" w14:textId="77777777" w:rsidR="00C45714" w:rsidRPr="008B3C23" w:rsidRDefault="008B3C23" w:rsidP="00C45714">
            <w:pPr>
              <w:pStyle w:val="aa"/>
            </w:pPr>
            <w:r w:rsidRPr="008B3C23">
              <w:t>3371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52D9469" w14:textId="77777777" w:rsidR="00C45714" w:rsidRPr="008B3C23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A36B5D" w14:textId="77777777" w:rsidR="00C45714" w:rsidRPr="008B3C23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485ACC4A" w14:textId="77777777" w:rsidR="00C45714" w:rsidRPr="008B3C23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5C1650" w14:textId="77777777" w:rsidR="00C45714" w:rsidRPr="008B3C23" w:rsidRDefault="008B3C23" w:rsidP="00C45714">
            <w:pPr>
              <w:pStyle w:val="aa"/>
            </w:pPr>
            <w:r w:rsidRPr="008B3C23">
              <w:t>Афанасьев Дмитрий Васильевич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0DD0D654" w14:textId="77777777" w:rsidR="00C45714" w:rsidRPr="008B3C23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BB1123" w14:textId="77777777" w:rsidR="00C45714" w:rsidRPr="008B3C23" w:rsidRDefault="008B3C23" w:rsidP="00C45714">
            <w:pPr>
              <w:pStyle w:val="aa"/>
            </w:pPr>
            <w:r>
              <w:t>09.06.2026</w:t>
            </w:r>
          </w:p>
        </w:tc>
      </w:tr>
      <w:tr w:rsidR="00C45714" w:rsidRPr="008B3C23" w14:paraId="345F3D71" w14:textId="77777777" w:rsidTr="008B3C2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4EA4CFF7" w14:textId="77777777" w:rsidR="00C45714" w:rsidRPr="008B3C23" w:rsidRDefault="008B3C23" w:rsidP="00C45714">
            <w:pPr>
              <w:pStyle w:val="aa"/>
              <w:rPr>
                <w:b/>
                <w:vertAlign w:val="superscript"/>
              </w:rPr>
            </w:pPr>
            <w:r w:rsidRPr="008B3C2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23CB0C4D" w14:textId="77777777" w:rsidR="00C45714" w:rsidRPr="008B3C23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FA3AA15" w14:textId="77777777" w:rsidR="00C45714" w:rsidRPr="008B3C23" w:rsidRDefault="008B3C23" w:rsidP="00C45714">
            <w:pPr>
              <w:pStyle w:val="aa"/>
              <w:rPr>
                <w:b/>
                <w:vertAlign w:val="superscript"/>
              </w:rPr>
            </w:pPr>
            <w:r w:rsidRPr="008B3C2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04C0C5BE" w14:textId="77777777" w:rsidR="00C45714" w:rsidRPr="008B3C23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26EC2E4" w14:textId="77777777" w:rsidR="00C45714" w:rsidRPr="008B3C23" w:rsidRDefault="008B3C23" w:rsidP="00C45714">
            <w:pPr>
              <w:pStyle w:val="aa"/>
              <w:rPr>
                <w:b/>
                <w:vertAlign w:val="superscript"/>
              </w:rPr>
            </w:pPr>
            <w:r w:rsidRPr="008B3C23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1E379FDD" w14:textId="77777777" w:rsidR="00C45714" w:rsidRPr="008B3C23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FC9EA6" w14:textId="77777777" w:rsidR="00C45714" w:rsidRPr="008B3C23" w:rsidRDefault="008B3C23" w:rsidP="00C45714">
            <w:pPr>
              <w:pStyle w:val="aa"/>
              <w:rPr>
                <w:vertAlign w:val="superscript"/>
              </w:rPr>
            </w:pPr>
            <w:r w:rsidRPr="008B3C23">
              <w:rPr>
                <w:vertAlign w:val="superscript"/>
              </w:rPr>
              <w:t>(дата)</w:t>
            </w:r>
          </w:p>
        </w:tc>
      </w:tr>
    </w:tbl>
    <w:p w14:paraId="44C4EA8C" w14:textId="77777777"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29D7" w14:textId="77777777" w:rsidR="002A213A" w:rsidRDefault="002A213A" w:rsidP="008B3C23">
      <w:r>
        <w:separator/>
      </w:r>
    </w:p>
  </w:endnote>
  <w:endnote w:type="continuationSeparator" w:id="0">
    <w:p w14:paraId="2CA1CB96" w14:textId="77777777" w:rsidR="002A213A" w:rsidRDefault="002A213A" w:rsidP="008B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BA90" w14:textId="77777777" w:rsidR="002A213A" w:rsidRDefault="002A213A" w:rsidP="008B3C23">
      <w:r>
        <w:separator/>
      </w:r>
    </w:p>
  </w:footnote>
  <w:footnote w:type="continuationSeparator" w:id="0">
    <w:p w14:paraId="0DDE465A" w14:textId="77777777" w:rsidR="002A213A" w:rsidRDefault="002A213A" w:rsidP="008B3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v_info1" w:val="     "/>
    <w:docVar w:name="adv_info2" w:val="     "/>
    <w:docVar w:name="adv_info3" w:val="     "/>
    <w:docVar w:name="att_org_adr" w:val="Юридический адрес: 121087, г. Москва, ул. Заречная, д. 9, этаж 2, пом. VI, комн. 22   Фактический адрес (адрес места осуществления деятельности): 117452, г. Москва, Черноморский бульвар, д. 17, корп.1, этаж 4, помещение 1, комната 8"/>
    <w:docVar w:name="att_org_dop" w:val="Общество с ограниченной ответственностью «Служба оценки условий труда и аудита рабочих мест» _x000d__x000a_(ООО «СОУТ И АРМ») _x000d__x000a_Юридический адрес: 121087, г. Москва, ул. Заречная, д. 9, этаж 2, пом. VI, комн. 22_x000d__x000a_Испытательная лаборатория_x000d__x000a_Фактический адрес (адрес места осуществления деятельности):_x000d__x000a_117452, г. Москва, Черноморский бульвар, д. 17, корп.1, этаж 4, помещение 1, комната 8_x000d__x000a_тел. 8 (991) 786-34-15, email: info@sout-ot.ru_x000d__x000a_Регистрационный номер - 631 от 02.12.2022"/>
    <w:docVar w:name="att_org_email" w:val="info@sout-ot.ru"/>
    <w:docVar w:name="att_org_name" w:val="Общество с ограниченной ответственностью «Служба оценки условий труда и аудита рабочих мест»  (ООО «СОУТ И АРМ») "/>
    <w:docVar w:name="att_org_reg_date" w:val="02.12.2022"/>
    <w:docVar w:name="att_org_reg_num" w:val="631"/>
    <w:docVar w:name="boss_fio" w:val="Пудиков Алексей Николаевич"/>
    <w:docVar w:name="ceh_info" w:val=" Благотворительный фонд &quot;Фонд борьбы с лейкемией&quot; "/>
    <w:docVar w:name="doc_type" w:val="6"/>
    <w:docVar w:name="fill_date" w:val="09.06.2026"/>
    <w:docVar w:name="org_guid" w:val="5CED3BCE0E0E4FD99F3261FC6B037C2F"/>
    <w:docVar w:name="org_id" w:val="1"/>
    <w:docVar w:name="org_name" w:val="     "/>
    <w:docVar w:name="pers_guids" w:val="7CD5A0B35A244EC6BA06581C50C99AB1@"/>
    <w:docVar w:name="pers_snils" w:val="7CD5A0B35A244EC6BA06581C50C99AB1@"/>
    <w:docVar w:name="podr_id" w:val="org_1"/>
    <w:docVar w:name="pred_dolg" w:val="Операционный директор"/>
    <w:docVar w:name="pred_fio" w:val="Пригода Анастасия Владимировна"/>
    <w:docVar w:name="prikaz_sout" w:val="817"/>
    <w:docVar w:name="rbtd_adr" w:val="     "/>
    <w:docVar w:name="rbtd_name" w:val="Благотворительный фонд &quot;Фонд борьбы с лейкемией&quot;"/>
    <w:docVar w:name="sv_docs" w:val="1"/>
  </w:docVars>
  <w:rsids>
    <w:rsidRoot w:val="008B3C23"/>
    <w:rsid w:val="0002033E"/>
    <w:rsid w:val="00056BFC"/>
    <w:rsid w:val="0007776A"/>
    <w:rsid w:val="00093D2E"/>
    <w:rsid w:val="000A5641"/>
    <w:rsid w:val="000C5130"/>
    <w:rsid w:val="00196135"/>
    <w:rsid w:val="001A7AC3"/>
    <w:rsid w:val="001B06AD"/>
    <w:rsid w:val="00237B32"/>
    <w:rsid w:val="002A213A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A2108"/>
    <w:rsid w:val="008B3C23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22B9D"/>
  <w15:docId w15:val="{BA63662C-B59C-45FD-82B4-0B140A10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B3C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B3C23"/>
    <w:rPr>
      <w:sz w:val="24"/>
    </w:rPr>
  </w:style>
  <w:style w:type="paragraph" w:styleId="ad">
    <w:name w:val="footer"/>
    <w:basedOn w:val="a"/>
    <w:link w:val="ae"/>
    <w:rsid w:val="008B3C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3C2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admin</dc:creator>
  <cp:lastModifiedBy>User</cp:lastModifiedBy>
  <cp:revision>2</cp:revision>
  <dcterms:created xsi:type="dcterms:W3CDTF">2026-07-09T06:07:00Z</dcterms:created>
  <dcterms:modified xsi:type="dcterms:W3CDTF">2026-07-09T06:07:00Z</dcterms:modified>
</cp:coreProperties>
</file>